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la disposition globale du prospectus"/>
      </w:tblPr>
      <w:tblGrid>
        <w:gridCol w:w="7200"/>
        <w:gridCol w:w="144"/>
        <w:gridCol w:w="3456"/>
      </w:tblGrid>
      <w:tr w:rsidR="00BC5661" w:rsidTr="00347403">
        <w:trPr>
          <w:trHeight w:hRule="exact" w:val="15458"/>
          <w:jc w:val="center"/>
        </w:trPr>
        <w:tc>
          <w:tcPr>
            <w:tcW w:w="7200" w:type="dxa"/>
          </w:tcPr>
          <w:tbl>
            <w:tblPr>
              <w:tblW w:w="720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du contenu du corps du prospectus"/>
            </w:tblPr>
            <w:tblGrid>
              <w:gridCol w:w="7200"/>
            </w:tblGrid>
            <w:tr w:rsidR="00BC5661" w:rsidTr="006E7676">
              <w:trPr>
                <w:cantSplit/>
                <w:trHeight w:hRule="exact" w:val="5677"/>
              </w:trPr>
              <w:tc>
                <w:tcPr>
                  <w:tcW w:w="7200" w:type="dxa"/>
                </w:tcPr>
                <w:p w:rsidR="00BC5661" w:rsidRDefault="000E234E">
                  <w:bookmarkStart w:id="0" w:name="_GoBack"/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915150" cy="3889771"/>
                        <wp:effectExtent l="0" t="0" r="0" b="0"/>
                        <wp:docPr id="14" name="Image 14" descr="Image result for lac de saint cy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 result for lac de saint cy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42422" cy="39051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5661" w:rsidTr="00347403">
              <w:trPr>
                <w:trHeight w:hRule="exact" w:val="6829"/>
              </w:trPr>
              <w:tc>
                <w:tcPr>
                  <w:tcW w:w="7200" w:type="dxa"/>
                </w:tcPr>
                <w:p w:rsidR="00BC5661" w:rsidRPr="00497509" w:rsidRDefault="00DA745D">
                  <w:pPr>
                    <w:pStyle w:val="Sous-titre"/>
                    <w:rPr>
                      <w:rFonts w:ascii="Hemi Head Rg" w:hAnsi="Hemi Head Rg"/>
                      <w:color w:val="002060"/>
                      <w:sz w:val="56"/>
                      <w:szCs w:val="56"/>
                    </w:rPr>
                  </w:pPr>
                  <w:r>
                    <w:rPr>
                      <w:rFonts w:ascii="Hemi Head Rg" w:hAnsi="Hemi Head Rg"/>
                      <w:color w:val="002060"/>
                      <w:sz w:val="56"/>
                      <w:szCs w:val="56"/>
                    </w:rPr>
                    <w:t>10-11</w:t>
                  </w:r>
                  <w:r w:rsidR="00497509" w:rsidRPr="00497509">
                    <w:rPr>
                      <w:rFonts w:ascii="Hemi Head Rg" w:hAnsi="Hemi Head Rg"/>
                      <w:color w:val="00206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Hemi Head Rg" w:hAnsi="Hemi Head Rg"/>
                      <w:color w:val="002060"/>
                      <w:sz w:val="56"/>
                      <w:szCs w:val="56"/>
                    </w:rPr>
                    <w:t>NoVEMBRE 2018</w:t>
                  </w:r>
                </w:p>
                <w:p w:rsidR="00BC5661" w:rsidRPr="000E234E" w:rsidRDefault="00DA745D" w:rsidP="00497509">
                  <w:pPr>
                    <w:pStyle w:val="Titre"/>
                    <w:jc w:val="both"/>
                    <w:rPr>
                      <w:rFonts w:ascii="Berlin Sans FB" w:hAnsi="Berlin Sans FB"/>
                      <w:color w:val="FF0000"/>
                      <w:sz w:val="44"/>
                      <w:szCs w:val="44"/>
                    </w:rPr>
                  </w:pPr>
                  <w:r w:rsidRPr="000E234E">
                    <w:rPr>
                      <w:rFonts w:ascii="Berlin Sans FB" w:hAnsi="Berlin Sans FB"/>
                      <w:color w:val="FF0000"/>
                      <w:sz w:val="44"/>
                      <w:szCs w:val="44"/>
                    </w:rPr>
                    <w:t>FINALE CHALLENGERS</w:t>
                  </w:r>
                </w:p>
                <w:p w:rsidR="006F5A33" w:rsidRDefault="006F5A33" w:rsidP="00FE04A6">
                  <w:pPr>
                    <w:spacing w:line="288" w:lineRule="auto"/>
                    <w:jc w:val="both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BC5661" w:rsidRDefault="00D5712B" w:rsidP="00FE04A6">
                  <w:pPr>
                    <w:spacing w:line="288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Vous avez validé votre place en finale, au terme de compétitions acharnées dans votre championnat régional. Bravo à vous !</w:t>
                  </w:r>
                </w:p>
                <w:p w:rsidR="00D5712B" w:rsidRDefault="00D5712B" w:rsidP="00FE04A6">
                  <w:pPr>
                    <w:spacing w:line="288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Il vous reste une dernière marche à franchir, pour devenir le Champion de France 2018, et accéder à la Pro Elite pour la saison 2019.</w:t>
                  </w:r>
                </w:p>
                <w:p w:rsidR="00D5712B" w:rsidRDefault="00D5712B" w:rsidP="00FE04A6">
                  <w:pPr>
                    <w:spacing w:line="288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Le</w:t>
                  </w:r>
                  <w:r w:rsidR="00D47720">
                    <w:rPr>
                      <w:rFonts w:ascii="Arial" w:hAnsi="Arial" w:cs="Arial"/>
                    </w:rPr>
                    <w:t xml:space="preserve"> Club Sportif de Poitiers Pêche Sportive</w:t>
                  </w:r>
                  <w:r>
                    <w:rPr>
                      <w:rFonts w:ascii="Arial" w:hAnsi="Arial" w:cs="Arial"/>
                    </w:rPr>
                    <w:t xml:space="preserve">, nous met à disposition le Lac de Saint-Cyr, pour deux jours de compétitions. Cette date a été choisie pour son potentiel halieutique, de nombreux brochets, perches, silures sont </w:t>
                  </w:r>
                  <w:r w:rsidR="00B86E53">
                    <w:rPr>
                      <w:rFonts w:ascii="Arial" w:hAnsi="Arial" w:cs="Arial"/>
                    </w:rPr>
                    <w:t>capturés</w:t>
                  </w:r>
                  <w:r>
                    <w:rPr>
                      <w:rFonts w:ascii="Arial" w:hAnsi="Arial" w:cs="Arial"/>
                    </w:rPr>
                    <w:t xml:space="preserve"> très régulièrement.</w:t>
                  </w:r>
                </w:p>
                <w:p w:rsidR="007E5139" w:rsidRDefault="007E5139" w:rsidP="00FE04A6">
                  <w:pPr>
                    <w:spacing w:line="288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Nous espérons que vous </w:t>
                  </w:r>
                  <w:r w:rsidR="00D5712B">
                    <w:rPr>
                      <w:rFonts w:ascii="Arial" w:hAnsi="Arial" w:cs="Arial"/>
                    </w:rPr>
                    <w:t xml:space="preserve">répondrez </w:t>
                  </w:r>
                  <w:r w:rsidR="009C20AE">
                    <w:rPr>
                      <w:rFonts w:ascii="Arial" w:hAnsi="Arial" w:cs="Arial"/>
                    </w:rPr>
                    <w:t>favorablement à cette invitation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  <w:p w:rsidR="007E5139" w:rsidRPr="006F5A33" w:rsidRDefault="007E5139" w:rsidP="006F5A33">
                  <w:pPr>
                    <w:spacing w:line="288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  </w:t>
                  </w:r>
                </w:p>
                <w:p w:rsidR="00746ED1" w:rsidRDefault="00746ED1" w:rsidP="00C2485A">
                  <w:pPr>
                    <w:spacing w:line="288" w:lineRule="auto"/>
                  </w:pPr>
                </w:p>
                <w:p w:rsidR="00746ED1" w:rsidRDefault="00746ED1" w:rsidP="00C2485A">
                  <w:pPr>
                    <w:spacing w:line="288" w:lineRule="auto"/>
                  </w:pPr>
                </w:p>
                <w:p w:rsidR="00746ED1" w:rsidRDefault="00746ED1" w:rsidP="00C2485A">
                  <w:pPr>
                    <w:spacing w:line="288" w:lineRule="auto"/>
                  </w:pPr>
                </w:p>
              </w:tc>
            </w:tr>
            <w:tr w:rsidR="00BC5661" w:rsidTr="00CD7BED">
              <w:trPr>
                <w:trHeight w:hRule="exact" w:val="2652"/>
              </w:trPr>
              <w:tc>
                <w:tcPr>
                  <w:tcW w:w="7200" w:type="dxa"/>
                  <w:vAlign w:val="bottom"/>
                </w:tcPr>
                <w:p w:rsidR="007E5139" w:rsidRPr="00CE65B1" w:rsidRDefault="007E5139">
                  <w:pPr>
                    <w:rPr>
                      <w:rFonts w:ascii="Arial" w:hAnsi="Arial" w:cs="Arial"/>
                    </w:rPr>
                  </w:pPr>
                  <w:r w:rsidRPr="00CE65B1">
                    <w:rPr>
                      <w:rFonts w:ascii="Arial" w:hAnsi="Arial" w:cs="Arial"/>
                    </w:rPr>
                    <w:t>A très bientôt !</w:t>
                  </w:r>
                </w:p>
                <w:p w:rsidR="00B86E53" w:rsidRDefault="00DA745D" w:rsidP="00D5712B">
                  <w:pPr>
                    <w:pStyle w:val="Sansinterligne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Ludovic Chotard</w:t>
                  </w:r>
                  <w:r w:rsidR="00B86E53">
                    <w:rPr>
                      <w:rFonts w:ascii="Arial" w:hAnsi="Arial" w:cs="Arial"/>
                    </w:rPr>
                    <w:t xml:space="preserve"> </w:t>
                  </w:r>
                </w:p>
                <w:p w:rsidR="007E5139" w:rsidRPr="00B86E53" w:rsidRDefault="0042236E" w:rsidP="00D5712B">
                  <w:pPr>
                    <w:pStyle w:val="Sansinterligne"/>
                    <w:rPr>
                      <w:rFonts w:ascii="Arial" w:hAnsi="Arial" w:cs="Arial"/>
                    </w:rPr>
                  </w:pPr>
                  <w:r w:rsidRPr="00D5712B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anchor distT="0" distB="0" distL="114300" distR="114300" simplePos="0" relativeHeight="251676672" behindDoc="1" locked="0" layoutInCell="1" allowOverlap="1">
                        <wp:simplePos x="0" y="0"/>
                        <wp:positionH relativeFrom="column">
                          <wp:posOffset>2894330</wp:posOffset>
                        </wp:positionH>
                        <wp:positionV relativeFrom="paragraph">
                          <wp:posOffset>277495</wp:posOffset>
                        </wp:positionV>
                        <wp:extent cx="1062355" cy="800100"/>
                        <wp:effectExtent l="0" t="0" r="4445" b="0"/>
                        <wp:wrapTight wrapText="bothSides">
                          <wp:wrapPolygon edited="0">
                            <wp:start x="0" y="0"/>
                            <wp:lineTo x="0" y="21086"/>
                            <wp:lineTo x="21303" y="21086"/>
                            <wp:lineTo x="21303" y="0"/>
                            <wp:lineTo x="0" y="0"/>
                          </wp:wrapPolygon>
                        </wp:wrapTight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2355" cy="80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86E53" w:rsidRPr="00AD3B3C">
                    <w:rPr>
                      <w:rFonts w:ascii="Arial" w:hAnsi="Arial" w:cs="Arial"/>
                      <w:noProof/>
                      <w:lang w:eastAsia="fr-FR"/>
                    </w:rPr>
                    <w:drawing>
                      <wp:anchor distT="0" distB="0" distL="114300" distR="114300" simplePos="0" relativeHeight="251658240" behindDoc="1" locked="0" layoutInCell="1" allowOverlap="1">
                        <wp:simplePos x="0" y="0"/>
                        <wp:positionH relativeFrom="column">
                          <wp:posOffset>-926465</wp:posOffset>
                        </wp:positionH>
                        <wp:positionV relativeFrom="paragraph">
                          <wp:posOffset>163830</wp:posOffset>
                        </wp:positionV>
                        <wp:extent cx="860425" cy="79057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340"/>
                            <wp:lineTo x="21042" y="21340"/>
                            <wp:lineTo x="21042" y="0"/>
                            <wp:lineTo x="0" y="0"/>
                          </wp:wrapPolygon>
                        </wp:wrapTight>
                        <wp:docPr id="2" name="Image 2" descr="C:\Users\lchotard\Downloads\logo officiel ffps carnassi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chotard\Downloads\logo officiel ffps carnassi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042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BC5661" w:rsidRDefault="00BC5661"/>
        </w:tc>
        <w:tc>
          <w:tcPr>
            <w:tcW w:w="144" w:type="dxa"/>
          </w:tcPr>
          <w:p w:rsidR="00BC5661" w:rsidRDefault="00BC5661"/>
        </w:tc>
        <w:tc>
          <w:tcPr>
            <w:tcW w:w="3456" w:type="dxa"/>
          </w:tcPr>
          <w:tbl>
            <w:tblPr>
              <w:tblW w:w="5000" w:type="pct"/>
              <w:shd w:val="clear" w:color="auto" w:fill="00206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de la barre latérale du prospectus"/>
            </w:tblPr>
            <w:tblGrid>
              <w:gridCol w:w="3456"/>
            </w:tblGrid>
            <w:tr w:rsidR="00BC5661" w:rsidTr="00917B51">
              <w:trPr>
                <w:trHeight w:hRule="exact" w:val="11915"/>
              </w:trPr>
              <w:tc>
                <w:tcPr>
                  <w:tcW w:w="3446" w:type="dxa"/>
                  <w:shd w:val="clear" w:color="auto" w:fill="002060"/>
                  <w:vAlign w:val="center"/>
                </w:tcPr>
                <w:p w:rsidR="00BC5661" w:rsidRPr="00030873" w:rsidRDefault="003336A7">
                  <w:pPr>
                    <w:pStyle w:val="Titre2"/>
                    <w:rPr>
                      <w:rFonts w:ascii="Hemi Head Rg" w:hAnsi="Hemi Head Rg"/>
                      <w:b/>
                      <w:sz w:val="72"/>
                      <w:szCs w:val="72"/>
                      <w:lang w:val="en-US"/>
                    </w:rPr>
                  </w:pPr>
                  <w:r w:rsidRPr="00D47449">
                    <w:rPr>
                      <w:b/>
                      <w:noProof/>
                      <w:sz w:val="72"/>
                      <w:szCs w:val="72"/>
                      <w:lang w:eastAsia="fr-FR"/>
                    </w:rPr>
                    <w:drawing>
                      <wp:anchor distT="0" distB="0" distL="114300" distR="114300" simplePos="0" relativeHeight="251659264" behindDoc="1" locked="0" layoutInCell="1" allowOverlap="1">
                        <wp:simplePos x="0" y="0"/>
                        <wp:positionH relativeFrom="column">
                          <wp:posOffset>461010</wp:posOffset>
                        </wp:positionH>
                        <wp:positionV relativeFrom="paragraph">
                          <wp:posOffset>-1274445</wp:posOffset>
                        </wp:positionV>
                        <wp:extent cx="924560" cy="616585"/>
                        <wp:effectExtent l="0" t="0" r="8890" b="0"/>
                        <wp:wrapTight wrapText="bothSides">
                          <wp:wrapPolygon edited="0">
                            <wp:start x="0" y="0"/>
                            <wp:lineTo x="0" y="20688"/>
                            <wp:lineTo x="21363" y="20688"/>
                            <wp:lineTo x="21363" y="0"/>
                            <wp:lineTo x="0" y="0"/>
                          </wp:wrapPolygon>
                        </wp:wrapTight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4560" cy="616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BF0B28" w:rsidRPr="00030873">
                    <w:rPr>
                      <w:b/>
                      <w:noProof/>
                      <w:sz w:val="72"/>
                      <w:szCs w:val="72"/>
                      <w:lang w:val="en-US" w:eastAsia="fr-FR"/>
                    </w:rPr>
                    <w:t xml:space="preserve">Lac </w:t>
                  </w:r>
                  <w:r w:rsidR="00BF0B28" w:rsidRPr="00030873">
                    <w:rPr>
                      <w:b/>
                      <w:noProof/>
                      <w:sz w:val="56"/>
                      <w:szCs w:val="56"/>
                      <w:lang w:val="en-US" w:eastAsia="fr-FR"/>
                    </w:rPr>
                    <w:t>Saint-Cyr</w:t>
                  </w:r>
                </w:p>
                <w:p w:rsidR="00BC5661" w:rsidRPr="00030873" w:rsidRDefault="00BC5661">
                  <w:pPr>
                    <w:pStyle w:val="Trait"/>
                    <w:rPr>
                      <w:lang w:val="en-US"/>
                    </w:rPr>
                  </w:pPr>
                </w:p>
                <w:p w:rsidR="00BF0B28" w:rsidRPr="00030873" w:rsidRDefault="00223BE1">
                  <w:pPr>
                    <w:pStyle w:val="Titre2"/>
                    <w:rPr>
                      <w:rFonts w:ascii="Hemi Head Rg" w:hAnsi="Hemi Head Rg"/>
                      <w:sz w:val="36"/>
                      <w:szCs w:val="36"/>
                      <w:lang w:val="en-US"/>
                    </w:rPr>
                  </w:pPr>
                  <w:r>
                    <w:rPr>
                      <w:rFonts w:ascii="Hemi Head Rg" w:hAnsi="Hemi Head Rg"/>
                      <w:sz w:val="36"/>
                      <w:szCs w:val="36"/>
                      <w:lang w:val="en-US"/>
                    </w:rPr>
                    <w:t>30</w:t>
                  </w:r>
                  <w:r w:rsidR="00BF0B28" w:rsidRPr="00030873">
                    <w:rPr>
                      <w:rFonts w:ascii="Hemi Head Rg" w:hAnsi="Hemi Head Rg"/>
                      <w:sz w:val="36"/>
                      <w:szCs w:val="36"/>
                      <w:lang w:val="en-US"/>
                    </w:rPr>
                    <w:t xml:space="preserve"> Challengers</w:t>
                  </w:r>
                </w:p>
                <w:p w:rsidR="00BC5661" w:rsidRPr="009155EF" w:rsidRDefault="00BF0B28" w:rsidP="00BF0B28">
                  <w:pPr>
                    <w:pStyle w:val="Titre2"/>
                    <w:rPr>
                      <w:rFonts w:ascii="Hemi Head Rg" w:hAnsi="Hemi Head Rg"/>
                      <w:sz w:val="36"/>
                      <w:szCs w:val="36"/>
                      <w:lang w:val="en-US"/>
                    </w:rPr>
                  </w:pPr>
                  <w:r w:rsidRPr="009155EF">
                    <w:rPr>
                      <w:rFonts w:ascii="Hemi Head Rg" w:hAnsi="Hemi Head Rg"/>
                      <w:sz w:val="36"/>
                      <w:szCs w:val="36"/>
                      <w:lang w:val="en-US"/>
                    </w:rPr>
                    <w:t xml:space="preserve">11 Pro Elite </w:t>
                  </w:r>
                </w:p>
                <w:p w:rsidR="00BF0B28" w:rsidRPr="00BF0B28" w:rsidRDefault="00BF0B28" w:rsidP="00BF0B28">
                  <w:pPr>
                    <w:pStyle w:val="Trait"/>
                  </w:pPr>
                  <w:r>
                    <w:t>11</w:t>
                  </w:r>
                </w:p>
                <w:p w:rsidR="00BF0B28" w:rsidRPr="00BF0B28" w:rsidRDefault="00BF0B28" w:rsidP="00BF0B28">
                  <w:pPr>
                    <w:pStyle w:val="Trait"/>
                  </w:pPr>
                  <w:r>
                    <w:t>11</w:t>
                  </w:r>
                </w:p>
                <w:p w:rsidR="002F5CFD" w:rsidRPr="002F5CFD" w:rsidRDefault="002F5CFD" w:rsidP="002F5CFD">
                  <w:pPr>
                    <w:pStyle w:val="Trait"/>
                  </w:pPr>
                  <w:r>
                    <w:t>IN</w:t>
                  </w:r>
                </w:p>
                <w:p w:rsidR="00BC5661" w:rsidRPr="00D47449" w:rsidRDefault="00B86E53">
                  <w:pPr>
                    <w:pStyle w:val="Titre2"/>
                    <w:rPr>
                      <w:rFonts w:ascii="Hemi Head Rg" w:hAnsi="Hemi Head Rg"/>
                      <w:b/>
                      <w:sz w:val="36"/>
                      <w:szCs w:val="36"/>
                    </w:rPr>
                  </w:pPr>
                  <w:r>
                    <w:rPr>
                      <w:rFonts w:ascii="Hemi Head Rg" w:hAnsi="Hemi Head Rg"/>
                      <w:b/>
                      <w:sz w:val="36"/>
                      <w:szCs w:val="36"/>
                    </w:rPr>
                    <w:t xml:space="preserve">1 TITRE </w:t>
                  </w:r>
                  <w:r w:rsidR="00DA745D">
                    <w:rPr>
                      <w:rFonts w:ascii="Hemi Head Rg" w:hAnsi="Hemi Head Rg"/>
                      <w:b/>
                      <w:sz w:val="36"/>
                      <w:szCs w:val="36"/>
                    </w:rPr>
                    <w:t>DE CHAMPION DE FRANCE</w:t>
                  </w:r>
                </w:p>
                <w:p w:rsidR="00BC5661" w:rsidRDefault="00BC5661">
                  <w:pPr>
                    <w:pStyle w:val="Trait"/>
                  </w:pPr>
                </w:p>
                <w:p w:rsidR="00BC5661" w:rsidRPr="00ED109E" w:rsidRDefault="00D47449">
                  <w:pPr>
                    <w:pStyle w:val="Titre2"/>
                    <w:rPr>
                      <w:rFonts w:ascii="Hemi Head Rg" w:hAnsi="Hemi Head Rg"/>
                      <w:b/>
                      <w:sz w:val="36"/>
                      <w:szCs w:val="36"/>
                    </w:rPr>
                  </w:pPr>
                  <w:r w:rsidRPr="00ED109E">
                    <w:rPr>
                      <w:rFonts w:ascii="Hemi Head Rg" w:hAnsi="Hemi Head Rg"/>
                      <w:b/>
                      <w:sz w:val="36"/>
                      <w:szCs w:val="36"/>
                    </w:rPr>
                    <w:t>2 jours de compétitions</w:t>
                  </w:r>
                </w:p>
                <w:p w:rsidR="00BC5661" w:rsidRDefault="00BC5661">
                  <w:pPr>
                    <w:pStyle w:val="Trait"/>
                  </w:pPr>
                </w:p>
                <w:p w:rsidR="00BC5661" w:rsidRDefault="00917B51" w:rsidP="00D47449">
                  <w:pPr>
                    <w:pStyle w:val="Titre2"/>
                  </w:pPr>
                  <w:r>
                    <w:rPr>
                      <w:rFonts w:ascii="Hemi Head Rg" w:hAnsi="Hemi Head Rg"/>
                      <w:b/>
                      <w:sz w:val="36"/>
                      <w:szCs w:val="36"/>
                    </w:rPr>
                    <w:t>Pêche aux leurres artificiel</w:t>
                  </w:r>
                </w:p>
              </w:tc>
            </w:tr>
            <w:tr w:rsidR="00BC5661" w:rsidTr="00917B51">
              <w:trPr>
                <w:trHeight w:hRule="exact" w:val="706"/>
              </w:trPr>
              <w:tc>
                <w:tcPr>
                  <w:tcW w:w="3446" w:type="dxa"/>
                  <w:shd w:val="clear" w:color="auto" w:fill="002060"/>
                </w:tcPr>
                <w:p w:rsidR="00BC5661" w:rsidRDefault="00BC5661"/>
              </w:tc>
            </w:tr>
            <w:tr w:rsidR="00BC5661" w:rsidTr="00497509">
              <w:trPr>
                <w:trHeight w:hRule="exact" w:val="4095"/>
              </w:trPr>
              <w:tc>
                <w:tcPr>
                  <w:tcW w:w="3446" w:type="dxa"/>
                  <w:shd w:val="clear" w:color="auto" w:fill="002060"/>
                  <w:vAlign w:val="center"/>
                </w:tcPr>
                <w:p w:rsidR="00BC5661" w:rsidRDefault="00BC5661" w:rsidP="00D47449">
                  <w:pPr>
                    <w:pStyle w:val="Date"/>
                    <w:jc w:val="left"/>
                  </w:pPr>
                </w:p>
              </w:tc>
            </w:tr>
          </w:tbl>
          <w:p w:rsidR="00BC5661" w:rsidRDefault="00BC5661"/>
        </w:tc>
      </w:tr>
      <w:bookmarkEnd w:id="0"/>
    </w:tbl>
    <w:p w:rsidR="00BC5661" w:rsidRDefault="00BC5661">
      <w:pPr>
        <w:pStyle w:val="Sansinterligne"/>
      </w:pPr>
    </w:p>
    <w:p w:rsidR="00B357E5" w:rsidRDefault="00B357E5" w:rsidP="00B357E5">
      <w:pPr>
        <w:jc w:val="center"/>
      </w:pPr>
    </w:p>
    <w:p w:rsidR="00B357E5" w:rsidRDefault="00B357E5" w:rsidP="00B357E5">
      <w:r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13335</wp:posOffset>
            </wp:positionH>
            <wp:positionV relativeFrom="paragraph">
              <wp:posOffset>111674</wp:posOffset>
            </wp:positionV>
            <wp:extent cx="771525" cy="771525"/>
            <wp:effectExtent l="0" t="0" r="9525" b="9525"/>
            <wp:wrapTight wrapText="bothSides">
              <wp:wrapPolygon edited="0">
                <wp:start x="9067" y="0"/>
                <wp:lineTo x="5333" y="533"/>
                <wp:lineTo x="0" y="5333"/>
                <wp:lineTo x="0" y="12800"/>
                <wp:lineTo x="1067" y="18133"/>
                <wp:lineTo x="6933" y="21333"/>
                <wp:lineTo x="8533" y="21333"/>
                <wp:lineTo x="12800" y="21333"/>
                <wp:lineTo x="14400" y="21333"/>
                <wp:lineTo x="20267" y="17600"/>
                <wp:lineTo x="21333" y="13867"/>
                <wp:lineTo x="21333" y="5333"/>
                <wp:lineTo x="16000" y="533"/>
                <wp:lineTo x="12267" y="0"/>
                <wp:lineTo x="9067" y="0"/>
              </wp:wrapPolygon>
            </wp:wrapTight>
            <wp:docPr id="11" name="Image 11" descr="Image result for icone l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icone lieu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85A" w:rsidRPr="008C5341" w:rsidRDefault="00B357E5" w:rsidP="008C5341">
      <w:pPr>
        <w:pStyle w:val="Titre1"/>
        <w:spacing w:before="240" w:after="0" w:line="259" w:lineRule="auto"/>
        <w:contextualSpacing w:val="0"/>
        <w:rPr>
          <w:rFonts w:ascii="Hemi Head Rg" w:eastAsiaTheme="majorEastAsia" w:hAnsi="Hemi Head Rg" w:cstheme="majorBidi"/>
          <w:b w:val="0"/>
          <w:bCs w:val="0"/>
          <w:caps/>
          <w:color w:val="002060"/>
          <w:kern w:val="28"/>
        </w:rPr>
      </w:pPr>
      <w:r>
        <w:rPr>
          <w:rFonts w:ascii="Hemi Head Rg" w:eastAsiaTheme="majorEastAsia" w:hAnsi="Hemi Head Rg" w:cstheme="majorBidi"/>
          <w:b w:val="0"/>
          <w:bCs w:val="0"/>
          <w:caps/>
          <w:color w:val="002060"/>
          <w:kern w:val="28"/>
        </w:rPr>
        <w:t>L</w:t>
      </w:r>
      <w:r w:rsidR="008C5341" w:rsidRPr="008C5341">
        <w:rPr>
          <w:rFonts w:ascii="Hemi Head Rg" w:eastAsiaTheme="majorEastAsia" w:hAnsi="Hemi Head Rg" w:cstheme="majorBidi"/>
          <w:b w:val="0"/>
          <w:bCs w:val="0"/>
          <w:caps/>
          <w:color w:val="002060"/>
          <w:kern w:val="28"/>
        </w:rPr>
        <w:t xml:space="preserve">ieu de la </w:t>
      </w:r>
      <w:r w:rsidR="00C2485A" w:rsidRPr="008C5341">
        <w:rPr>
          <w:rFonts w:ascii="Hemi Head Rg" w:eastAsiaTheme="majorEastAsia" w:hAnsi="Hemi Head Rg" w:cstheme="majorBidi"/>
          <w:b w:val="0"/>
          <w:bCs w:val="0"/>
          <w:caps/>
          <w:color w:val="002060"/>
          <w:kern w:val="28"/>
        </w:rPr>
        <w:t xml:space="preserve">Rencontre </w:t>
      </w:r>
      <w:r w:rsidR="00B86E53">
        <w:rPr>
          <w:rFonts w:ascii="Hemi Head Rg" w:eastAsiaTheme="majorEastAsia" w:hAnsi="Hemi Head Rg" w:cstheme="majorBidi"/>
          <w:b w:val="0"/>
          <w:bCs w:val="0"/>
          <w:caps/>
          <w:color w:val="002060"/>
          <w:kern w:val="28"/>
        </w:rPr>
        <w:t>FINALE CHALLENGERS 2018</w:t>
      </w:r>
    </w:p>
    <w:p w:rsidR="007F2602" w:rsidRDefault="007F2602" w:rsidP="007F2602"/>
    <w:p w:rsidR="007F2602" w:rsidRPr="00CF40F0" w:rsidRDefault="009A7BF3" w:rsidP="00653579">
      <w:pPr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21" name="Image 21" descr="Image result for carte de france poi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arte de france poitiers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5341" w:rsidRPr="00CF40F0">
        <w:rPr>
          <w:rFonts w:ascii="Arial" w:hAnsi="Arial" w:cs="Arial"/>
        </w:rPr>
        <w:t xml:space="preserve">La </w:t>
      </w:r>
      <w:r w:rsidR="00B86E53">
        <w:rPr>
          <w:rFonts w:ascii="Arial" w:hAnsi="Arial" w:cs="Arial"/>
        </w:rPr>
        <w:t>finale Challengers 2018</w:t>
      </w:r>
      <w:r w:rsidR="00F072B7">
        <w:rPr>
          <w:rFonts w:ascii="Arial" w:hAnsi="Arial" w:cs="Arial"/>
        </w:rPr>
        <w:t xml:space="preserve"> se déroulera </w:t>
      </w:r>
      <w:r w:rsidR="008C5341" w:rsidRPr="00CF40F0">
        <w:rPr>
          <w:rFonts w:ascii="Arial" w:hAnsi="Arial" w:cs="Arial"/>
        </w:rPr>
        <w:t xml:space="preserve">dans le département </w:t>
      </w:r>
      <w:r w:rsidR="00B86E53">
        <w:rPr>
          <w:rFonts w:ascii="Arial" w:hAnsi="Arial" w:cs="Arial"/>
        </w:rPr>
        <w:t>la Vienne (86</w:t>
      </w:r>
      <w:r w:rsidR="00181CB0">
        <w:rPr>
          <w:rFonts w:ascii="Arial" w:hAnsi="Arial" w:cs="Arial"/>
        </w:rPr>
        <w:t>)</w:t>
      </w:r>
      <w:r w:rsidR="00976166" w:rsidRPr="00CF40F0">
        <w:rPr>
          <w:rFonts w:ascii="Arial" w:hAnsi="Arial" w:cs="Arial"/>
        </w:rPr>
        <w:t xml:space="preserve">, </w:t>
      </w:r>
      <w:r w:rsidR="008C5341" w:rsidRPr="00CF40F0">
        <w:rPr>
          <w:rFonts w:ascii="Arial" w:hAnsi="Arial" w:cs="Arial"/>
        </w:rPr>
        <w:t xml:space="preserve">sur le Lac </w:t>
      </w:r>
      <w:r w:rsidR="00B86E53">
        <w:rPr>
          <w:rFonts w:ascii="Arial" w:hAnsi="Arial" w:cs="Arial"/>
        </w:rPr>
        <w:t>de Saint Cyr</w:t>
      </w:r>
      <w:r w:rsidR="00774D84">
        <w:rPr>
          <w:rFonts w:ascii="Arial" w:hAnsi="Arial" w:cs="Arial"/>
        </w:rPr>
        <w:t xml:space="preserve"> </w:t>
      </w:r>
      <w:r w:rsidR="007E5139">
        <w:rPr>
          <w:rFonts w:ascii="Arial" w:hAnsi="Arial" w:cs="Arial"/>
        </w:rPr>
        <w:t>(</w:t>
      </w:r>
      <w:r w:rsidR="00B86E53">
        <w:rPr>
          <w:rFonts w:ascii="Arial" w:hAnsi="Arial" w:cs="Arial"/>
        </w:rPr>
        <w:t>Poitiers</w:t>
      </w:r>
      <w:r w:rsidR="007E5139">
        <w:rPr>
          <w:rFonts w:ascii="Arial" w:hAnsi="Arial" w:cs="Arial"/>
        </w:rPr>
        <w:t xml:space="preserve"> à </w:t>
      </w:r>
      <w:r w:rsidR="00B86E53">
        <w:rPr>
          <w:rFonts w:ascii="Arial" w:hAnsi="Arial" w:cs="Arial"/>
        </w:rPr>
        <w:t>30 min</w:t>
      </w:r>
      <w:r w:rsidR="007E5139">
        <w:rPr>
          <w:rFonts w:ascii="Arial" w:hAnsi="Arial" w:cs="Arial"/>
        </w:rPr>
        <w:t xml:space="preserve"> en voiture). </w:t>
      </w:r>
      <w:r w:rsidR="00774D84">
        <w:rPr>
          <w:rFonts w:ascii="Arial" w:hAnsi="Arial" w:cs="Arial"/>
        </w:rPr>
        <w:t xml:space="preserve">Le Lac </w:t>
      </w:r>
      <w:r w:rsidR="00B86E53">
        <w:rPr>
          <w:rFonts w:ascii="Arial" w:hAnsi="Arial" w:cs="Arial"/>
        </w:rPr>
        <w:t>de Saint Cyr</w:t>
      </w:r>
      <w:r w:rsidR="00774D84">
        <w:rPr>
          <w:rFonts w:ascii="Arial" w:hAnsi="Arial" w:cs="Arial"/>
        </w:rPr>
        <w:t xml:space="preserve"> est réputé pour son excellente gestion halieutique, de nombreux brochets</w:t>
      </w:r>
      <w:r w:rsidR="00B86E53">
        <w:rPr>
          <w:rFonts w:ascii="Arial" w:hAnsi="Arial" w:cs="Arial"/>
        </w:rPr>
        <w:t xml:space="preserve">, perches, silures </w:t>
      </w:r>
      <w:r w:rsidR="00774D84">
        <w:rPr>
          <w:rFonts w:ascii="Arial" w:hAnsi="Arial" w:cs="Arial"/>
        </w:rPr>
        <w:t xml:space="preserve">sont capturés très régulièrement. </w:t>
      </w:r>
    </w:p>
    <w:p w:rsidR="008C5341" w:rsidRDefault="003817E3" w:rsidP="00B357E5">
      <w:pPr>
        <w:jc w:val="center"/>
      </w:pPr>
      <w:r w:rsidRPr="003817E3"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295910</wp:posOffset>
            </wp:positionV>
            <wp:extent cx="410464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53" y="21470"/>
                <wp:lineTo x="21453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64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0C3" w:rsidRDefault="00A560C3" w:rsidP="007F2602">
      <w:pPr>
        <w:rPr>
          <w:noProof/>
          <w:lang w:eastAsia="fr-FR"/>
        </w:rPr>
      </w:pPr>
    </w:p>
    <w:p w:rsidR="00A560C3" w:rsidRDefault="00A560C3" w:rsidP="007F2602">
      <w:pPr>
        <w:rPr>
          <w:noProof/>
          <w:lang w:eastAsia="fr-FR"/>
        </w:rPr>
      </w:pPr>
    </w:p>
    <w:p w:rsidR="00A560C3" w:rsidRDefault="00A560C3" w:rsidP="007F2602">
      <w:pPr>
        <w:rPr>
          <w:noProof/>
          <w:lang w:eastAsia="fr-FR"/>
        </w:rPr>
      </w:pPr>
    </w:p>
    <w:p w:rsidR="00A560C3" w:rsidRDefault="00A560C3" w:rsidP="007F2602">
      <w:pPr>
        <w:rPr>
          <w:noProof/>
          <w:lang w:eastAsia="fr-FR"/>
        </w:rPr>
      </w:pPr>
    </w:p>
    <w:p w:rsidR="00A560C3" w:rsidRDefault="003817E3" w:rsidP="007F2602">
      <w:pPr>
        <w:rPr>
          <w:noProof/>
          <w:lang w:eastAsia="fr-FR"/>
        </w:rPr>
      </w:pPr>
      <w:r w:rsidRPr="003817E3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736600</wp:posOffset>
            </wp:positionH>
            <wp:positionV relativeFrom="paragraph">
              <wp:posOffset>2453640</wp:posOffset>
            </wp:positionV>
            <wp:extent cx="4889500" cy="3062605"/>
            <wp:effectExtent l="0" t="0" r="6350" b="4445"/>
            <wp:wrapTight wrapText="bothSides">
              <wp:wrapPolygon edited="0">
                <wp:start x="0" y="0"/>
                <wp:lineTo x="0" y="21497"/>
                <wp:lineTo x="21544" y="21497"/>
                <wp:lineTo x="21544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341" w:rsidRDefault="008C5341" w:rsidP="007F2602"/>
    <w:p w:rsidR="008C5341" w:rsidRDefault="008C5341" w:rsidP="007F2602"/>
    <w:p w:rsidR="00497DC2" w:rsidRDefault="00497DC2" w:rsidP="007F2602"/>
    <w:p w:rsidR="00497DC2" w:rsidRDefault="00497DC2" w:rsidP="007F2602"/>
    <w:p w:rsidR="00497DC2" w:rsidRDefault="00497DC2" w:rsidP="007F2602"/>
    <w:p w:rsidR="008C5341" w:rsidRPr="008C5341" w:rsidRDefault="008C5341" w:rsidP="008C5341">
      <w:pPr>
        <w:pStyle w:val="Titre1"/>
        <w:spacing w:before="240" w:after="0" w:line="259" w:lineRule="auto"/>
        <w:contextualSpacing w:val="0"/>
        <w:rPr>
          <w:rFonts w:ascii="Hemi Head Rg" w:eastAsiaTheme="majorEastAsia" w:hAnsi="Hemi Head Rg" w:cstheme="majorBidi"/>
          <w:b w:val="0"/>
          <w:bCs w:val="0"/>
          <w:caps/>
          <w:color w:val="002060"/>
          <w:kern w:val="28"/>
        </w:rPr>
      </w:pPr>
    </w:p>
    <w:p w:rsidR="008C5341" w:rsidRDefault="008C5341" w:rsidP="007F2602"/>
    <w:p w:rsidR="007F2602" w:rsidRPr="007F2602" w:rsidRDefault="007F2602" w:rsidP="007F2602"/>
    <w:p w:rsidR="00B357E5" w:rsidRDefault="00B357E5" w:rsidP="008C5341">
      <w:pPr>
        <w:pStyle w:val="Titre1"/>
        <w:spacing w:before="240" w:after="0" w:line="259" w:lineRule="auto"/>
        <w:ind w:left="360"/>
        <w:contextualSpacing w:val="0"/>
        <w:rPr>
          <w:rFonts w:ascii="Hemi Head Rg" w:eastAsiaTheme="majorEastAsia" w:hAnsi="Hemi Head Rg" w:cstheme="majorBidi"/>
          <w:b w:val="0"/>
          <w:bCs w:val="0"/>
          <w:caps/>
          <w:color w:val="002060"/>
          <w:kern w:val="28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109735</wp:posOffset>
            </wp:positionV>
            <wp:extent cx="676275" cy="676275"/>
            <wp:effectExtent l="0" t="0" r="9525" b="9525"/>
            <wp:wrapTight wrapText="bothSides">
              <wp:wrapPolygon edited="0">
                <wp:start x="6693" y="0"/>
                <wp:lineTo x="0" y="3042"/>
                <wp:lineTo x="0" y="14603"/>
                <wp:lineTo x="3042" y="19470"/>
                <wp:lineTo x="6085" y="21296"/>
                <wp:lineTo x="6693" y="21296"/>
                <wp:lineTo x="15820" y="21296"/>
                <wp:lineTo x="16428" y="21296"/>
                <wp:lineTo x="19470" y="19470"/>
                <wp:lineTo x="21296" y="16428"/>
                <wp:lineTo x="21296" y="2434"/>
                <wp:lineTo x="15820" y="0"/>
                <wp:lineTo x="6693" y="0"/>
              </wp:wrapPolygon>
            </wp:wrapTight>
            <wp:docPr id="18" name="Imag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2602" w:rsidRPr="006F5A33" w:rsidRDefault="00CF40F0" w:rsidP="008C5341">
      <w:pPr>
        <w:pStyle w:val="Titre1"/>
        <w:spacing w:before="240" w:after="0" w:line="259" w:lineRule="auto"/>
        <w:ind w:left="360"/>
        <w:contextualSpacing w:val="0"/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</w:pPr>
      <w:r w:rsidRPr="006F5A33"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  <w:t>PROgramme</w:t>
      </w:r>
      <w:r w:rsidR="007F2602" w:rsidRPr="006F5A33"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  <w:t xml:space="preserve"> </w:t>
      </w:r>
      <w:r w:rsidR="00B86E53"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  <w:t>FINALE CHALLENGERS 2018</w:t>
      </w:r>
    </w:p>
    <w:p w:rsidR="00C2485A" w:rsidRDefault="00C2485A" w:rsidP="00C2485A"/>
    <w:p w:rsidR="00DE7975" w:rsidRPr="006F5A33" w:rsidRDefault="00DE7975" w:rsidP="00DE7975">
      <w:pPr>
        <w:rPr>
          <w:rFonts w:ascii="Arial" w:eastAsiaTheme="majorEastAsia" w:hAnsi="Arial" w:cs="Arial"/>
          <w:caps/>
          <w:color w:val="002060"/>
          <w:kern w:val="28"/>
          <w:sz w:val="28"/>
          <w:szCs w:val="28"/>
        </w:rPr>
      </w:pPr>
      <w:r w:rsidRPr="006F5A33">
        <w:rPr>
          <w:rFonts w:ascii="Arial" w:eastAsiaTheme="majorEastAsia" w:hAnsi="Arial" w:cs="Arial"/>
          <w:caps/>
          <w:color w:val="002060"/>
          <w:kern w:val="28"/>
          <w:sz w:val="40"/>
          <w:szCs w:val="40"/>
        </w:rPr>
        <w:t>S</w:t>
      </w:r>
      <w:r w:rsidR="00DA745D">
        <w:rPr>
          <w:rFonts w:ascii="Arial" w:eastAsiaTheme="majorEastAsia" w:hAnsi="Arial" w:cs="Arial"/>
          <w:caps/>
          <w:color w:val="002060"/>
          <w:kern w:val="28"/>
          <w:sz w:val="28"/>
          <w:szCs w:val="28"/>
        </w:rPr>
        <w:t>AMEDI 10 NOVEMBRE 2019</w:t>
      </w:r>
      <w:r w:rsidR="0016596A">
        <w:rPr>
          <w:rFonts w:ascii="Arial" w:eastAsiaTheme="majorEastAsia" w:hAnsi="Arial" w:cs="Arial"/>
          <w:caps/>
          <w:color w:val="002060"/>
          <w:kern w:val="28"/>
          <w:sz w:val="28"/>
          <w:szCs w:val="28"/>
        </w:rPr>
        <w:t xml:space="preserve"> </w:t>
      </w:r>
      <w:r w:rsidRPr="006F5A33">
        <w:rPr>
          <w:rFonts w:ascii="Arial" w:eastAsiaTheme="majorEastAsia" w:hAnsi="Arial" w:cs="Arial"/>
          <w:caps/>
          <w:color w:val="002060"/>
          <w:kern w:val="28"/>
          <w:sz w:val="28"/>
          <w:szCs w:val="28"/>
        </w:rPr>
        <w:t>:</w:t>
      </w:r>
    </w:p>
    <w:p w:rsidR="00DE7975" w:rsidRDefault="0042236E" w:rsidP="00DE7975">
      <w:pPr>
        <w:rPr>
          <w:rFonts w:ascii="Arial" w:hAnsi="Arial" w:cs="Arial"/>
        </w:rPr>
      </w:pPr>
      <w:r w:rsidRPr="003817E3"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3932555</wp:posOffset>
            </wp:positionH>
            <wp:positionV relativeFrom="paragraph">
              <wp:posOffset>55245</wp:posOffset>
            </wp:positionV>
            <wp:extent cx="2604998" cy="2165350"/>
            <wp:effectExtent l="0" t="0" r="5080" b="6350"/>
            <wp:wrapTight wrapText="bothSides">
              <wp:wrapPolygon edited="0">
                <wp:start x="0" y="0"/>
                <wp:lineTo x="0" y="21473"/>
                <wp:lineTo x="21484" y="21473"/>
                <wp:lineTo x="21484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98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975" w:rsidRPr="006F5A33">
        <w:rPr>
          <w:rFonts w:ascii="Arial" w:hAnsi="Arial" w:cs="Arial"/>
        </w:rPr>
        <w:t>0</w:t>
      </w:r>
      <w:r w:rsidR="00181CB0" w:rsidRPr="006F5A33">
        <w:rPr>
          <w:rFonts w:ascii="Arial" w:hAnsi="Arial" w:cs="Arial"/>
        </w:rPr>
        <w:t>8</w:t>
      </w:r>
      <w:r w:rsidR="00B86E53">
        <w:rPr>
          <w:rFonts w:ascii="Arial" w:hAnsi="Arial" w:cs="Arial"/>
        </w:rPr>
        <w:t xml:space="preserve">h30 – Accueil </w:t>
      </w:r>
      <w:r w:rsidR="00BC2993">
        <w:rPr>
          <w:rFonts w:ascii="Arial" w:hAnsi="Arial" w:cs="Arial"/>
        </w:rPr>
        <w:t>des compétiteurs (</w:t>
      </w:r>
      <w:r w:rsidR="00B86E53">
        <w:rPr>
          <w:rFonts w:ascii="Arial" w:hAnsi="Arial" w:cs="Arial"/>
        </w:rPr>
        <w:t>petit déjeuner)</w:t>
      </w:r>
    </w:p>
    <w:p w:rsidR="00BC2993" w:rsidRPr="006F5A33" w:rsidRDefault="00BC2993" w:rsidP="00DE7975">
      <w:pPr>
        <w:rPr>
          <w:rFonts w:ascii="Arial" w:hAnsi="Arial" w:cs="Arial"/>
        </w:rPr>
      </w:pPr>
      <w:r>
        <w:rPr>
          <w:rFonts w:ascii="Arial" w:hAnsi="Arial" w:cs="Arial"/>
        </w:rPr>
        <w:t xml:space="preserve">09H30 – Briefing </w:t>
      </w:r>
    </w:p>
    <w:p w:rsidR="00DE7975" w:rsidRPr="006F5A33" w:rsidRDefault="00DE7975" w:rsidP="00DE7975">
      <w:pPr>
        <w:rPr>
          <w:rFonts w:ascii="Arial" w:hAnsi="Arial" w:cs="Arial"/>
        </w:rPr>
      </w:pPr>
      <w:r w:rsidRPr="006F5A33">
        <w:rPr>
          <w:rFonts w:ascii="Arial" w:hAnsi="Arial" w:cs="Arial"/>
        </w:rPr>
        <w:t>10h00 – 1</w:t>
      </w:r>
      <w:r w:rsidR="00BC2993">
        <w:rPr>
          <w:rFonts w:ascii="Arial" w:hAnsi="Arial" w:cs="Arial"/>
        </w:rPr>
        <w:t>7</w:t>
      </w:r>
      <w:r w:rsidRPr="006F5A33">
        <w:rPr>
          <w:rFonts w:ascii="Arial" w:hAnsi="Arial" w:cs="Arial"/>
        </w:rPr>
        <w:t>h</w:t>
      </w:r>
      <w:r w:rsidR="00181CB0" w:rsidRPr="006F5A33">
        <w:rPr>
          <w:rFonts w:ascii="Arial" w:hAnsi="Arial" w:cs="Arial"/>
        </w:rPr>
        <w:t>00</w:t>
      </w:r>
      <w:r w:rsidRPr="006F5A33">
        <w:rPr>
          <w:rFonts w:ascii="Arial" w:hAnsi="Arial" w:cs="Arial"/>
        </w:rPr>
        <w:t xml:space="preserve"> Première manch</w:t>
      </w:r>
      <w:r w:rsidR="00BC2993">
        <w:rPr>
          <w:rFonts w:ascii="Arial" w:hAnsi="Arial" w:cs="Arial"/>
        </w:rPr>
        <w:t>e de la finale Challengers 2018 (Repas du midi fourni)</w:t>
      </w:r>
    </w:p>
    <w:p w:rsidR="00DE7975" w:rsidRPr="006F5A33" w:rsidRDefault="00DE7975" w:rsidP="00DE7975">
      <w:pPr>
        <w:rPr>
          <w:rFonts w:ascii="Arial" w:hAnsi="Arial" w:cs="Arial"/>
        </w:rPr>
      </w:pPr>
      <w:r w:rsidRPr="006F5A33">
        <w:rPr>
          <w:rFonts w:ascii="Arial" w:hAnsi="Arial" w:cs="Arial"/>
        </w:rPr>
        <w:t>1</w:t>
      </w:r>
      <w:r w:rsidR="00181CB0" w:rsidRPr="006F5A33">
        <w:rPr>
          <w:rFonts w:ascii="Arial" w:hAnsi="Arial" w:cs="Arial"/>
        </w:rPr>
        <w:t>7</w:t>
      </w:r>
      <w:r w:rsidRPr="006F5A33">
        <w:rPr>
          <w:rFonts w:ascii="Arial" w:hAnsi="Arial" w:cs="Arial"/>
        </w:rPr>
        <w:t>h00</w:t>
      </w:r>
      <w:r w:rsidR="00DB4007" w:rsidRPr="006F5A33">
        <w:rPr>
          <w:rFonts w:ascii="Arial" w:hAnsi="Arial" w:cs="Arial"/>
        </w:rPr>
        <w:t xml:space="preserve"> </w:t>
      </w:r>
      <w:r w:rsidR="00BC2993">
        <w:rPr>
          <w:rFonts w:ascii="Arial" w:hAnsi="Arial" w:cs="Arial"/>
        </w:rPr>
        <w:t>– Affichage des résultats</w:t>
      </w:r>
    </w:p>
    <w:p w:rsidR="00DE7975" w:rsidRPr="006F5A33" w:rsidRDefault="00BC2993" w:rsidP="00DE7975">
      <w:pPr>
        <w:rPr>
          <w:rFonts w:ascii="Arial" w:hAnsi="Arial" w:cs="Arial"/>
        </w:rPr>
      </w:pPr>
      <w:r>
        <w:rPr>
          <w:rFonts w:ascii="Arial" w:hAnsi="Arial" w:cs="Arial"/>
        </w:rPr>
        <w:t>18h30 – Vin d’honneur – suivi d’un repas</w:t>
      </w:r>
    </w:p>
    <w:p w:rsidR="00DE7975" w:rsidRPr="006F5A33" w:rsidRDefault="00DE7975" w:rsidP="00DE7975">
      <w:pPr>
        <w:rPr>
          <w:rFonts w:ascii="Arial" w:hAnsi="Arial" w:cs="Arial"/>
        </w:rPr>
      </w:pPr>
      <w:r w:rsidRPr="006F5A33">
        <w:rPr>
          <w:rFonts w:ascii="Arial" w:eastAsiaTheme="majorEastAsia" w:hAnsi="Arial" w:cs="Arial"/>
          <w:caps/>
          <w:color w:val="002060"/>
          <w:kern w:val="28"/>
          <w:sz w:val="40"/>
          <w:szCs w:val="40"/>
        </w:rPr>
        <w:t>D</w:t>
      </w:r>
      <w:r w:rsidR="00DA745D">
        <w:rPr>
          <w:rFonts w:ascii="Arial" w:eastAsiaTheme="majorEastAsia" w:hAnsi="Arial" w:cs="Arial"/>
          <w:caps/>
          <w:color w:val="002060"/>
          <w:kern w:val="28"/>
          <w:sz w:val="28"/>
          <w:szCs w:val="28"/>
        </w:rPr>
        <w:t>imanche 11 NOVEMBRE 2018</w:t>
      </w:r>
      <w:r w:rsidRPr="006F5A33">
        <w:rPr>
          <w:rFonts w:ascii="Arial" w:eastAsiaTheme="majorEastAsia" w:hAnsi="Arial" w:cs="Arial"/>
          <w:caps/>
          <w:color w:val="002060"/>
          <w:kern w:val="28"/>
          <w:sz w:val="28"/>
          <w:szCs w:val="28"/>
        </w:rPr>
        <w:t>:</w:t>
      </w:r>
    </w:p>
    <w:p w:rsidR="00BC2993" w:rsidRDefault="00DE7975" w:rsidP="00DE7975">
      <w:pPr>
        <w:rPr>
          <w:rFonts w:ascii="Arial" w:hAnsi="Arial" w:cs="Arial"/>
        </w:rPr>
      </w:pPr>
      <w:r w:rsidRPr="006F5A33">
        <w:rPr>
          <w:rFonts w:ascii="Arial" w:hAnsi="Arial" w:cs="Arial"/>
        </w:rPr>
        <w:t>0</w:t>
      </w:r>
      <w:r w:rsidR="00BC2993">
        <w:rPr>
          <w:rFonts w:ascii="Arial" w:hAnsi="Arial" w:cs="Arial"/>
        </w:rPr>
        <w:t>6h30 – Accueil des compétiteurs (petit déjeuner)</w:t>
      </w:r>
    </w:p>
    <w:p w:rsidR="00DE7975" w:rsidRPr="006F5A33" w:rsidRDefault="00BC2993" w:rsidP="00DE7975">
      <w:pPr>
        <w:rPr>
          <w:rFonts w:ascii="Arial" w:hAnsi="Arial" w:cs="Arial"/>
        </w:rPr>
      </w:pPr>
      <w:r>
        <w:rPr>
          <w:rFonts w:ascii="Arial" w:hAnsi="Arial" w:cs="Arial"/>
        </w:rPr>
        <w:t>07h30 - Briefing</w:t>
      </w:r>
      <w:r w:rsidR="00DE7975" w:rsidRPr="006F5A33">
        <w:rPr>
          <w:rFonts w:ascii="Arial" w:hAnsi="Arial" w:cs="Arial"/>
        </w:rPr>
        <w:t xml:space="preserve"> </w:t>
      </w:r>
    </w:p>
    <w:p w:rsidR="00DE7975" w:rsidRPr="006F5A33" w:rsidRDefault="00BC2993" w:rsidP="00DE7975">
      <w:pPr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DE7975" w:rsidRPr="006F5A33">
        <w:rPr>
          <w:rFonts w:ascii="Arial" w:hAnsi="Arial" w:cs="Arial"/>
        </w:rPr>
        <w:t>h00 – 1</w:t>
      </w:r>
      <w:r>
        <w:rPr>
          <w:rFonts w:ascii="Arial" w:hAnsi="Arial" w:cs="Arial"/>
        </w:rPr>
        <w:t>5</w:t>
      </w:r>
      <w:r w:rsidR="00DE7975" w:rsidRPr="006F5A33">
        <w:rPr>
          <w:rFonts w:ascii="Arial" w:hAnsi="Arial" w:cs="Arial"/>
        </w:rPr>
        <w:t>h</w:t>
      </w:r>
      <w:r w:rsidR="00181CB0" w:rsidRPr="006F5A33">
        <w:rPr>
          <w:rFonts w:ascii="Arial" w:hAnsi="Arial" w:cs="Arial"/>
        </w:rPr>
        <w:t>00</w:t>
      </w:r>
      <w:r w:rsidR="00DE7975" w:rsidRPr="006F5A33">
        <w:rPr>
          <w:rFonts w:ascii="Arial" w:hAnsi="Arial" w:cs="Arial"/>
        </w:rPr>
        <w:t xml:space="preserve"> deuxième manche de la </w:t>
      </w:r>
      <w:r>
        <w:rPr>
          <w:rFonts w:ascii="Arial" w:hAnsi="Arial" w:cs="Arial"/>
        </w:rPr>
        <w:t>finale Challengers 2018 (Repas du midi fourni)</w:t>
      </w:r>
    </w:p>
    <w:p w:rsidR="00DE7975" w:rsidRPr="006F5A33" w:rsidRDefault="00DE7975" w:rsidP="00DE7975">
      <w:pPr>
        <w:rPr>
          <w:rFonts w:ascii="Arial" w:hAnsi="Arial" w:cs="Arial"/>
        </w:rPr>
      </w:pPr>
      <w:r w:rsidRPr="006F5A33">
        <w:rPr>
          <w:rFonts w:ascii="Arial" w:hAnsi="Arial" w:cs="Arial"/>
        </w:rPr>
        <w:t>1</w:t>
      </w:r>
      <w:r w:rsidR="00BC2993">
        <w:rPr>
          <w:rFonts w:ascii="Arial" w:hAnsi="Arial" w:cs="Arial"/>
        </w:rPr>
        <w:t>6</w:t>
      </w:r>
      <w:r w:rsidRPr="006F5A33">
        <w:rPr>
          <w:rFonts w:ascii="Arial" w:hAnsi="Arial" w:cs="Arial"/>
        </w:rPr>
        <w:t xml:space="preserve">h00 </w:t>
      </w:r>
      <w:r w:rsidR="00DB4007" w:rsidRPr="006F5A33">
        <w:rPr>
          <w:rFonts w:ascii="Arial" w:hAnsi="Arial" w:cs="Arial"/>
        </w:rPr>
        <w:t xml:space="preserve">- </w:t>
      </w:r>
      <w:r w:rsidRPr="006F5A33">
        <w:rPr>
          <w:rFonts w:ascii="Arial" w:hAnsi="Arial" w:cs="Arial"/>
        </w:rPr>
        <w:t xml:space="preserve">Proclamation des résultats de la </w:t>
      </w:r>
      <w:r w:rsidR="00BC2993">
        <w:rPr>
          <w:rFonts w:ascii="Arial" w:hAnsi="Arial" w:cs="Arial"/>
        </w:rPr>
        <w:t>finale Challengers 2018</w:t>
      </w:r>
    </w:p>
    <w:p w:rsidR="00DE7975" w:rsidRDefault="00A560C3" w:rsidP="00C2485A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680085" cy="688975"/>
            <wp:effectExtent l="0" t="0" r="5715" b="0"/>
            <wp:wrapTight wrapText="bothSides">
              <wp:wrapPolygon edited="0">
                <wp:start x="6050" y="0"/>
                <wp:lineTo x="0" y="2986"/>
                <wp:lineTo x="0" y="14931"/>
                <wp:lineTo x="3025" y="19112"/>
                <wp:lineTo x="6050" y="20903"/>
                <wp:lineTo x="6655" y="20903"/>
                <wp:lineTo x="15731" y="20903"/>
                <wp:lineTo x="18756" y="19112"/>
                <wp:lineTo x="21176" y="15528"/>
                <wp:lineTo x="21176" y="4181"/>
                <wp:lineTo x="15126" y="0"/>
                <wp:lineTo x="6050" y="0"/>
              </wp:wrapPolygon>
            </wp:wrapTight>
            <wp:docPr id="20" name="Image 20" descr="Image result for inscription ic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inscription icone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0C3" w:rsidRDefault="00A560C3" w:rsidP="00A560C3">
      <w:pPr>
        <w:pStyle w:val="Titre1"/>
        <w:spacing w:before="240" w:after="0" w:line="259" w:lineRule="auto"/>
        <w:ind w:left="360"/>
        <w:contextualSpacing w:val="0"/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</w:pPr>
      <w:r w:rsidRPr="00A560C3"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  <w:t xml:space="preserve"> </w:t>
      </w:r>
      <w:r w:rsidR="009C20AE"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  <w:t>Modalités et inscription finale</w:t>
      </w:r>
      <w:r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  <w:t xml:space="preserve"> challengers 2018</w:t>
      </w:r>
    </w:p>
    <w:p w:rsidR="00A560C3" w:rsidRDefault="00A560C3" w:rsidP="00A560C3"/>
    <w:p w:rsidR="00A560C3" w:rsidRDefault="00A560C3" w:rsidP="00A560C3">
      <w:pPr>
        <w:rPr>
          <w:rFonts w:ascii="Arial" w:hAnsi="Arial" w:cs="Arial"/>
        </w:rPr>
      </w:pPr>
    </w:p>
    <w:p w:rsidR="008B10F5" w:rsidRPr="00612532" w:rsidRDefault="008B10F5" w:rsidP="00A560C3">
      <w:pPr>
        <w:rPr>
          <w:rFonts w:ascii="Arial" w:hAnsi="Arial" w:cs="Arial"/>
        </w:rPr>
      </w:pPr>
      <w:r w:rsidRPr="00612532">
        <w:rPr>
          <w:rFonts w:ascii="Arial" w:hAnsi="Arial" w:cs="Arial"/>
        </w:rPr>
        <w:t>Le tarif pour la finale Challengers 2018 sera de 80.00 € il se compose ainsi :</w:t>
      </w:r>
    </w:p>
    <w:p w:rsidR="008B10F5" w:rsidRPr="00612532" w:rsidRDefault="008B10F5" w:rsidP="008B10F5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Prix d’inscription</w:t>
      </w:r>
    </w:p>
    <w:p w:rsidR="008B10F5" w:rsidRPr="00612532" w:rsidRDefault="008B10F5" w:rsidP="008B10F5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Petit déjeuners du samedi et dimanche</w:t>
      </w:r>
    </w:p>
    <w:p w:rsidR="008B10F5" w:rsidRPr="00612532" w:rsidRDefault="008B10F5" w:rsidP="008B10F5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Repas du samedi et dimanche midi</w:t>
      </w:r>
    </w:p>
    <w:p w:rsidR="008B10F5" w:rsidRPr="00612532" w:rsidRDefault="008B10F5" w:rsidP="008B10F5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Repas chaud du samedi soir</w:t>
      </w:r>
    </w:p>
    <w:p w:rsidR="008B10F5" w:rsidRPr="00612532" w:rsidRDefault="008B10F5" w:rsidP="008B10F5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Apéritif</w:t>
      </w:r>
    </w:p>
    <w:p w:rsidR="008B10F5" w:rsidRPr="00612532" w:rsidRDefault="008B10F5" w:rsidP="008B10F5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Entrée</w:t>
      </w:r>
    </w:p>
    <w:p w:rsidR="008B10F5" w:rsidRPr="00612532" w:rsidRDefault="008B10F5" w:rsidP="008B10F5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Plat</w:t>
      </w:r>
    </w:p>
    <w:p w:rsidR="008B10F5" w:rsidRPr="00612532" w:rsidRDefault="008B10F5" w:rsidP="008B10F5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Fromage</w:t>
      </w:r>
    </w:p>
    <w:p w:rsidR="008B10F5" w:rsidRPr="00612532" w:rsidRDefault="008B10F5" w:rsidP="008B10F5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Dessert</w:t>
      </w:r>
    </w:p>
    <w:p w:rsidR="008B10F5" w:rsidRPr="00612532" w:rsidRDefault="008B10F5" w:rsidP="008B10F5">
      <w:pPr>
        <w:pStyle w:val="Paragraphedeliste"/>
        <w:numPr>
          <w:ilvl w:val="1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>Eau/vin</w:t>
      </w:r>
    </w:p>
    <w:p w:rsidR="008B10F5" w:rsidRPr="00612532" w:rsidRDefault="008B10F5" w:rsidP="008B10F5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 w:rsidRPr="00612532">
        <w:rPr>
          <w:rFonts w:ascii="Arial" w:hAnsi="Arial" w:cs="Arial"/>
        </w:rPr>
        <w:t xml:space="preserve">Hébergement du samedi soir en chambre de quatre avec douche (prévoir linge de lit ou duvet) </w:t>
      </w:r>
      <w:r w:rsidR="003817E3" w:rsidRPr="00612532">
        <w:rPr>
          <w:rFonts w:ascii="Arial" w:hAnsi="Arial" w:cs="Arial"/>
        </w:rPr>
        <w:t>à proximité du Lac de Saint-Cyr : Archipel.</w:t>
      </w:r>
    </w:p>
    <w:p w:rsidR="00A560C3" w:rsidRDefault="00A560C3" w:rsidP="00C2485A"/>
    <w:p w:rsidR="00C2485A" w:rsidRPr="00C2485A" w:rsidRDefault="00C2485A" w:rsidP="00C2485A"/>
    <w:p w:rsidR="0085740C" w:rsidRDefault="0085740C">
      <w:pPr>
        <w:pStyle w:val="Sansinterligne"/>
        <w:rPr>
          <w:noProof/>
          <w:lang w:eastAsia="fr-FR"/>
        </w:rPr>
      </w:pPr>
    </w:p>
    <w:p w:rsidR="0085740C" w:rsidRDefault="008B10F5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8255</wp:posOffset>
            </wp:positionV>
            <wp:extent cx="345186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57" y="21421"/>
                <wp:lineTo x="21457" y="0"/>
                <wp:lineTo x="0" y="0"/>
              </wp:wrapPolygon>
            </wp:wrapTight>
            <wp:docPr id="25" name="Image 25" descr="https://www.tourisme-vienne.com/uploads/Meuble/217/saintcyr-ethi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ourisme-vienne.com/uploads/Meuble/217/saintcyr-ethic9.jpe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3067050" cy="2300288"/>
            <wp:effectExtent l="0" t="0" r="0" b="5080"/>
            <wp:docPr id="24" name="Image 24" descr="https://www.tourisme-vienne.com/uploads/Meuble/217/saintcyr-eth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tourisme-vienne.com/uploads/Meuble/217/saintcyr-ethic1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72" cy="230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07" w:rsidRDefault="00DB4007">
      <w:pPr>
        <w:pStyle w:val="Sansinterligne"/>
        <w:rPr>
          <w:noProof/>
          <w:lang w:eastAsia="fr-FR"/>
        </w:rPr>
      </w:pPr>
    </w:p>
    <w:p w:rsidR="00DB4007" w:rsidRDefault="00DB4007">
      <w:pPr>
        <w:pStyle w:val="Sansinterligne"/>
        <w:rPr>
          <w:noProof/>
          <w:lang w:eastAsia="fr-FR"/>
        </w:rPr>
      </w:pPr>
    </w:p>
    <w:p w:rsidR="003817E3" w:rsidRDefault="003817E3">
      <w:pPr>
        <w:pStyle w:val="Sansinterligne"/>
        <w:rPr>
          <w:noProof/>
          <w:lang w:eastAsia="fr-FR"/>
        </w:rPr>
      </w:pPr>
      <w:r w:rsidRPr="003817E3">
        <w:rPr>
          <w:b/>
          <w:i/>
          <w:noProof/>
          <w:color w:val="FF0000"/>
          <w:u w:val="single"/>
          <w:lang w:eastAsia="fr-FR"/>
        </w:rPr>
        <w:t xml:space="preserve">la date limite d’envoi </w:t>
      </w:r>
      <w:r w:rsidR="00F33D61">
        <w:rPr>
          <w:b/>
          <w:i/>
          <w:noProof/>
          <w:color w:val="FF0000"/>
          <w:u w:val="single"/>
          <w:lang w:eastAsia="fr-FR"/>
        </w:rPr>
        <w:t>des incription</w:t>
      </w:r>
      <w:r w:rsidR="00030873">
        <w:rPr>
          <w:b/>
          <w:i/>
          <w:noProof/>
          <w:color w:val="FF0000"/>
          <w:u w:val="single"/>
          <w:lang w:eastAsia="fr-FR"/>
        </w:rPr>
        <w:t xml:space="preserve"> </w:t>
      </w:r>
      <w:r w:rsidRPr="003817E3">
        <w:rPr>
          <w:b/>
          <w:i/>
          <w:noProof/>
          <w:color w:val="FF0000"/>
          <w:u w:val="single"/>
          <w:lang w:eastAsia="fr-FR"/>
        </w:rPr>
        <w:t xml:space="preserve">est le </w:t>
      </w:r>
      <w:r w:rsidR="00F33D61">
        <w:rPr>
          <w:b/>
          <w:i/>
          <w:noProof/>
          <w:color w:val="FF0000"/>
          <w:u w:val="single"/>
          <w:lang w:eastAsia="fr-FR"/>
        </w:rPr>
        <w:t xml:space="preserve">lundi 5 novembre 2018, </w:t>
      </w:r>
      <w:r w:rsidR="00F33D61" w:rsidRPr="00F33D61">
        <w:rPr>
          <w:noProof/>
          <w:color w:val="000000" w:themeColor="text1"/>
          <w:lang w:eastAsia="fr-FR"/>
        </w:rPr>
        <w:t>à cette adresse :</w:t>
      </w:r>
    </w:p>
    <w:p w:rsidR="003817E3" w:rsidRDefault="003817E3">
      <w:pPr>
        <w:pStyle w:val="Sansinterligne"/>
        <w:rPr>
          <w:noProof/>
          <w:lang w:eastAsia="fr-FR"/>
        </w:rPr>
      </w:pPr>
    </w:p>
    <w:p w:rsidR="00475017" w:rsidRPr="00612532" w:rsidRDefault="003817E3">
      <w:pPr>
        <w:pStyle w:val="Sansinterligne"/>
        <w:rPr>
          <w:rFonts w:ascii="Arial" w:hAnsi="Arial" w:cs="Arial"/>
          <w:noProof/>
          <w:lang w:eastAsia="fr-FR"/>
        </w:rPr>
      </w:pPr>
      <w:r w:rsidRPr="00612532">
        <w:rPr>
          <w:rFonts w:ascii="Arial" w:hAnsi="Arial" w:cs="Arial"/>
          <w:noProof/>
          <w:lang w:eastAsia="fr-FR"/>
        </w:rPr>
        <w:t>Ludovic Chotard 89 bis rue Edgar Quinet 93360 Neuilly Plaisance</w:t>
      </w:r>
    </w:p>
    <w:p w:rsidR="00475017" w:rsidRDefault="00475017">
      <w:pPr>
        <w:pStyle w:val="Sansinterligne"/>
        <w:rPr>
          <w:noProof/>
          <w:lang w:eastAsia="fr-FR"/>
        </w:rPr>
      </w:pPr>
    </w:p>
    <w:p w:rsidR="00475017" w:rsidRDefault="00475017">
      <w:pPr>
        <w:pStyle w:val="Sansinterligne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717550" cy="717550"/>
            <wp:effectExtent l="0" t="0" r="6350" b="6350"/>
            <wp:wrapTight wrapText="bothSides">
              <wp:wrapPolygon edited="0">
                <wp:start x="6308" y="0"/>
                <wp:lineTo x="0" y="3441"/>
                <wp:lineTo x="0" y="14336"/>
                <wp:lineTo x="1720" y="18350"/>
                <wp:lineTo x="5735" y="21218"/>
                <wp:lineTo x="6308" y="21218"/>
                <wp:lineTo x="14910" y="21218"/>
                <wp:lineTo x="15483" y="21218"/>
                <wp:lineTo x="19497" y="18350"/>
                <wp:lineTo x="21218" y="14910"/>
                <wp:lineTo x="21218" y="3441"/>
                <wp:lineTo x="14910" y="0"/>
                <wp:lineTo x="6308" y="0"/>
              </wp:wrapPolygon>
            </wp:wrapTight>
            <wp:docPr id="6" name="Image 6" descr="Image result for icone cou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cone coupe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017" w:rsidRPr="006F5A33" w:rsidRDefault="00475017" w:rsidP="00475017">
      <w:pPr>
        <w:pStyle w:val="Titre1"/>
        <w:spacing w:before="240" w:after="0" w:line="259" w:lineRule="auto"/>
        <w:ind w:left="360"/>
        <w:contextualSpacing w:val="0"/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</w:pPr>
      <w:r>
        <w:rPr>
          <w:rFonts w:ascii="Arial" w:eastAsiaTheme="majorEastAsia" w:hAnsi="Arial" w:cs="Arial"/>
          <w:b w:val="0"/>
          <w:bCs w:val="0"/>
          <w:caps/>
          <w:color w:val="002060"/>
          <w:kern w:val="28"/>
        </w:rPr>
        <w:t>PRIX CHAMPION DE CHAMPION DE France 2018</w:t>
      </w:r>
    </w:p>
    <w:p w:rsidR="00F56715" w:rsidRDefault="00F56715">
      <w:pPr>
        <w:pStyle w:val="Sansinterligne"/>
        <w:rPr>
          <w:noProof/>
          <w:lang w:eastAsia="fr-FR"/>
        </w:rPr>
      </w:pPr>
    </w:p>
    <w:p w:rsidR="00475017" w:rsidRDefault="00475017">
      <w:pPr>
        <w:pStyle w:val="Sansinterligne"/>
        <w:rPr>
          <w:noProof/>
          <w:lang w:eastAsia="fr-FR"/>
        </w:rPr>
      </w:pPr>
    </w:p>
    <w:p w:rsidR="00F56715" w:rsidRDefault="00F56715" w:rsidP="009C4E09">
      <w:pPr>
        <w:pStyle w:val="Sansinterligne"/>
        <w:jc w:val="center"/>
        <w:rPr>
          <w:noProof/>
          <w:lang w:eastAsia="fr-FR"/>
        </w:rPr>
      </w:pPr>
      <w:r w:rsidRPr="00F56715">
        <w:rPr>
          <w:noProof/>
          <w:lang w:eastAsia="fr-FR"/>
        </w:rPr>
        <w:drawing>
          <wp:inline distT="0" distB="0" distL="0" distR="0" wp14:anchorId="186CBBAA" wp14:editId="40C6C193">
            <wp:extent cx="4343400" cy="2037028"/>
            <wp:effectExtent l="0" t="0" r="0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68762" cy="204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007" w:rsidRDefault="00DB4007">
      <w:pPr>
        <w:pStyle w:val="Sansinterligne"/>
        <w:rPr>
          <w:noProof/>
          <w:lang w:eastAsia="fr-FR"/>
        </w:rPr>
      </w:pPr>
    </w:p>
    <w:p w:rsidR="00DB4007" w:rsidRDefault="00DB4007">
      <w:pPr>
        <w:pStyle w:val="Sansinterligne"/>
        <w:rPr>
          <w:noProof/>
          <w:lang w:eastAsia="fr-FR"/>
        </w:rPr>
      </w:pPr>
    </w:p>
    <w:p w:rsidR="00DB4007" w:rsidRDefault="00DB4007">
      <w:pPr>
        <w:pStyle w:val="Sansinterligne"/>
        <w:rPr>
          <w:noProof/>
          <w:lang w:eastAsia="fr-FR"/>
        </w:rPr>
      </w:pPr>
    </w:p>
    <w:p w:rsidR="00CE65B1" w:rsidRDefault="00CE65B1" w:rsidP="006F5A33">
      <w:pPr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Contacts :</w:t>
      </w:r>
    </w:p>
    <w:p w:rsidR="00CE65B1" w:rsidRPr="00CE65B1" w:rsidRDefault="00CE65B1" w:rsidP="00CE65B1">
      <w:pPr>
        <w:pStyle w:val="Sansinterligne"/>
        <w:rPr>
          <w:rFonts w:ascii="Arial" w:hAnsi="Arial" w:cs="Arial"/>
          <w:lang w:eastAsia="fr-FR"/>
        </w:rPr>
      </w:pPr>
      <w:r w:rsidRPr="00CE65B1">
        <w:rPr>
          <w:rFonts w:ascii="Arial" w:hAnsi="Arial" w:cs="Arial"/>
          <w:lang w:eastAsia="fr-FR"/>
        </w:rPr>
        <w:t>Ludovic CHOTARD</w:t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</w:p>
    <w:p w:rsidR="00CE65B1" w:rsidRPr="00CE65B1" w:rsidRDefault="00CE65B1" w:rsidP="00CE65B1">
      <w:pPr>
        <w:pStyle w:val="Sansinterligne"/>
        <w:rPr>
          <w:rFonts w:ascii="Arial" w:hAnsi="Arial" w:cs="Arial"/>
          <w:lang w:eastAsia="fr-FR"/>
        </w:rPr>
      </w:pPr>
      <w:r w:rsidRPr="00CE65B1">
        <w:rPr>
          <w:rFonts w:ascii="Arial" w:hAnsi="Arial" w:cs="Arial"/>
          <w:lang w:eastAsia="fr-FR"/>
        </w:rPr>
        <w:t>+ 33</w:t>
      </w:r>
      <w:r>
        <w:rPr>
          <w:rFonts w:ascii="Arial" w:hAnsi="Arial" w:cs="Arial"/>
          <w:lang w:eastAsia="fr-FR"/>
        </w:rPr>
        <w:t xml:space="preserve"> </w:t>
      </w:r>
      <w:r w:rsidRPr="00CE65B1">
        <w:rPr>
          <w:rFonts w:ascii="Arial" w:hAnsi="Arial" w:cs="Arial"/>
          <w:lang w:eastAsia="fr-FR"/>
        </w:rPr>
        <w:t>6 37 01 57 55</w:t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  <w:r w:rsidRPr="00CE65B1">
        <w:rPr>
          <w:rFonts w:ascii="Arial" w:hAnsi="Arial" w:cs="Arial"/>
          <w:lang w:eastAsia="fr-FR"/>
        </w:rPr>
        <w:tab/>
      </w:r>
    </w:p>
    <w:p w:rsidR="00CE65B1" w:rsidRPr="00CE65B1" w:rsidRDefault="008E571C" w:rsidP="00CE65B1">
      <w:pPr>
        <w:pStyle w:val="Sansinterligne"/>
        <w:rPr>
          <w:rFonts w:ascii="Arial" w:hAnsi="Arial" w:cs="Arial"/>
          <w:lang w:eastAsia="fr-FR"/>
        </w:rPr>
      </w:pPr>
      <w:hyperlink r:id="rId26" w:history="1">
        <w:r w:rsidR="00CE65B1" w:rsidRPr="00CE65B1">
          <w:rPr>
            <w:rStyle w:val="Lienhypertexte"/>
            <w:rFonts w:ascii="Arial" w:hAnsi="Arial" w:cs="Arial"/>
            <w:lang w:eastAsia="fr-FR"/>
          </w:rPr>
          <w:t>Lchotard95@gmail.com</w:t>
        </w:r>
      </w:hyperlink>
      <w:r w:rsidR="00CE65B1" w:rsidRPr="00CE65B1">
        <w:rPr>
          <w:rFonts w:ascii="Arial" w:hAnsi="Arial" w:cs="Arial"/>
          <w:lang w:eastAsia="fr-FR"/>
        </w:rPr>
        <w:tab/>
      </w:r>
      <w:r w:rsidR="00CE65B1" w:rsidRPr="00CE65B1">
        <w:rPr>
          <w:rFonts w:ascii="Arial" w:hAnsi="Arial" w:cs="Arial"/>
          <w:lang w:eastAsia="fr-FR"/>
        </w:rPr>
        <w:tab/>
      </w:r>
      <w:r w:rsidR="00CE65B1" w:rsidRPr="00CE65B1">
        <w:rPr>
          <w:rFonts w:ascii="Arial" w:hAnsi="Arial" w:cs="Arial"/>
          <w:lang w:eastAsia="fr-FR"/>
        </w:rPr>
        <w:tab/>
      </w:r>
      <w:r w:rsidR="00CE65B1" w:rsidRPr="00CE65B1">
        <w:rPr>
          <w:rFonts w:ascii="Arial" w:hAnsi="Arial" w:cs="Arial"/>
          <w:lang w:eastAsia="fr-FR"/>
        </w:rPr>
        <w:tab/>
      </w:r>
      <w:r w:rsidR="00CE65B1" w:rsidRPr="00CE65B1">
        <w:rPr>
          <w:rFonts w:ascii="Arial" w:hAnsi="Arial" w:cs="Arial"/>
          <w:lang w:eastAsia="fr-FR"/>
        </w:rPr>
        <w:tab/>
      </w:r>
    </w:p>
    <w:p w:rsidR="00CC3386" w:rsidRPr="005F4E2B" w:rsidRDefault="006248E6" w:rsidP="009C20AE">
      <w:pPr>
        <w:rPr>
          <w:rFonts w:ascii="Arial" w:hAnsi="Arial" w:cs="Arial"/>
          <w:lang w:eastAsia="fr-FR"/>
        </w:rPr>
      </w:pPr>
      <w:r w:rsidRPr="006248E6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304165</wp:posOffset>
            </wp:positionV>
            <wp:extent cx="6840220" cy="817245"/>
            <wp:effectExtent l="0" t="0" r="0" b="1905"/>
            <wp:wrapTight wrapText="bothSides">
              <wp:wrapPolygon edited="0">
                <wp:start x="0" y="0"/>
                <wp:lineTo x="0" y="21147"/>
                <wp:lineTo x="21536" y="21147"/>
                <wp:lineTo x="21536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1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386">
        <w:rPr>
          <w:rFonts w:ascii="Arial" w:hAnsi="Arial" w:cs="Arial"/>
          <w:lang w:eastAsia="fr-FR"/>
        </w:rPr>
        <w:tab/>
      </w:r>
      <w:r w:rsidR="00CC3386">
        <w:rPr>
          <w:rFonts w:ascii="Arial" w:hAnsi="Arial" w:cs="Arial"/>
          <w:lang w:eastAsia="fr-FR"/>
        </w:rPr>
        <w:tab/>
      </w:r>
      <w:r w:rsidR="00CC3386">
        <w:rPr>
          <w:rFonts w:ascii="Arial" w:hAnsi="Arial" w:cs="Arial"/>
          <w:lang w:eastAsia="fr-FR"/>
        </w:rPr>
        <w:tab/>
      </w:r>
      <w:r w:rsidR="00CC3386">
        <w:rPr>
          <w:rFonts w:ascii="Arial" w:hAnsi="Arial" w:cs="Arial"/>
          <w:lang w:eastAsia="fr-FR"/>
        </w:rPr>
        <w:tab/>
      </w:r>
      <w:r w:rsidR="00CC3386">
        <w:rPr>
          <w:rFonts w:ascii="Arial" w:hAnsi="Arial" w:cs="Arial"/>
          <w:lang w:eastAsia="fr-FR"/>
        </w:rPr>
        <w:tab/>
      </w:r>
      <w:r w:rsidR="009C20AE">
        <w:rPr>
          <w:rFonts w:ascii="Arial" w:hAnsi="Arial" w:cs="Arial"/>
          <w:lang w:eastAsia="fr-FR"/>
        </w:rPr>
        <w:t xml:space="preserve">     </w:t>
      </w:r>
    </w:p>
    <w:sectPr w:rsidR="00CC3386" w:rsidRPr="005F4E2B" w:rsidSect="00AC38BF">
      <w:footerReference w:type="default" r:id="rId28"/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571C" w:rsidRDefault="008E571C" w:rsidP="00220226">
      <w:pPr>
        <w:spacing w:after="0" w:line="240" w:lineRule="auto"/>
      </w:pPr>
      <w:r>
        <w:separator/>
      </w:r>
    </w:p>
  </w:endnote>
  <w:endnote w:type="continuationSeparator" w:id="0">
    <w:p w:rsidR="008E571C" w:rsidRDefault="008E571C" w:rsidP="00220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mi Head Rg">
    <w:panose1 w:val="020B0703040202080204"/>
    <w:charset w:val="00"/>
    <w:family w:val="swiss"/>
    <w:pitch w:val="variable"/>
    <w:sig w:usb0="A000006F" w:usb1="1000000A" w:usb2="00000000" w:usb3="00000000" w:csb0="0000008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226" w:rsidRDefault="0022022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571C" w:rsidRDefault="008E571C" w:rsidP="00220226">
      <w:pPr>
        <w:spacing w:after="0" w:line="240" w:lineRule="auto"/>
      </w:pPr>
      <w:r>
        <w:separator/>
      </w:r>
    </w:p>
  </w:footnote>
  <w:footnote w:type="continuationSeparator" w:id="0">
    <w:p w:rsidR="008E571C" w:rsidRDefault="008E571C" w:rsidP="00220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C6950"/>
    <w:multiLevelType w:val="hybridMultilevel"/>
    <w:tmpl w:val="E424FFF2"/>
    <w:lvl w:ilvl="0" w:tplc="1A5A5784">
      <w:numFmt w:val="bullet"/>
      <w:lvlText w:val="-"/>
      <w:lvlJc w:val="left"/>
      <w:pPr>
        <w:ind w:left="720" w:hanging="360"/>
      </w:pPr>
      <w:rPr>
        <w:rFonts w:ascii="Hemi Head Rg" w:eastAsiaTheme="majorEastAsia" w:hAnsi="Hemi Head Rg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3659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5350148"/>
    <w:multiLevelType w:val="hybridMultilevel"/>
    <w:tmpl w:val="E3EA04A0"/>
    <w:lvl w:ilvl="0" w:tplc="8418F37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09"/>
    <w:rsid w:val="00030873"/>
    <w:rsid w:val="00053EE7"/>
    <w:rsid w:val="00067DC5"/>
    <w:rsid w:val="000E234E"/>
    <w:rsid w:val="000F56DC"/>
    <w:rsid w:val="000F5DA5"/>
    <w:rsid w:val="0016596A"/>
    <w:rsid w:val="00181CB0"/>
    <w:rsid w:val="001850E1"/>
    <w:rsid w:val="001935AE"/>
    <w:rsid w:val="001D6C63"/>
    <w:rsid w:val="00220226"/>
    <w:rsid w:val="00223BE1"/>
    <w:rsid w:val="002F5CFD"/>
    <w:rsid w:val="003336A7"/>
    <w:rsid w:val="00347403"/>
    <w:rsid w:val="003817E3"/>
    <w:rsid w:val="003A13DE"/>
    <w:rsid w:val="003A5DD7"/>
    <w:rsid w:val="003C49B4"/>
    <w:rsid w:val="003E4B9A"/>
    <w:rsid w:val="00404787"/>
    <w:rsid w:val="0042236E"/>
    <w:rsid w:val="00475017"/>
    <w:rsid w:val="00493652"/>
    <w:rsid w:val="00497509"/>
    <w:rsid w:val="00497DC2"/>
    <w:rsid w:val="004A333D"/>
    <w:rsid w:val="004C49CA"/>
    <w:rsid w:val="005345EA"/>
    <w:rsid w:val="005C11F6"/>
    <w:rsid w:val="005C3C1D"/>
    <w:rsid w:val="005F4E2B"/>
    <w:rsid w:val="00612532"/>
    <w:rsid w:val="006248E6"/>
    <w:rsid w:val="00646E49"/>
    <w:rsid w:val="00653579"/>
    <w:rsid w:val="006E7676"/>
    <w:rsid w:val="006F5A33"/>
    <w:rsid w:val="00746ED1"/>
    <w:rsid w:val="00774D84"/>
    <w:rsid w:val="007A09DE"/>
    <w:rsid w:val="007D10B8"/>
    <w:rsid w:val="007E5139"/>
    <w:rsid w:val="007F2602"/>
    <w:rsid w:val="00817499"/>
    <w:rsid w:val="0082523F"/>
    <w:rsid w:val="0085740C"/>
    <w:rsid w:val="0086311B"/>
    <w:rsid w:val="008B10D1"/>
    <w:rsid w:val="008B10F5"/>
    <w:rsid w:val="008C5341"/>
    <w:rsid w:val="008E571C"/>
    <w:rsid w:val="009155EF"/>
    <w:rsid w:val="00917B51"/>
    <w:rsid w:val="009215A0"/>
    <w:rsid w:val="00976166"/>
    <w:rsid w:val="00995269"/>
    <w:rsid w:val="009A7BF3"/>
    <w:rsid w:val="009C20AE"/>
    <w:rsid w:val="009C4E09"/>
    <w:rsid w:val="00A560C3"/>
    <w:rsid w:val="00A92C86"/>
    <w:rsid w:val="00AB3B2F"/>
    <w:rsid w:val="00AC38BF"/>
    <w:rsid w:val="00AD3B3C"/>
    <w:rsid w:val="00AF5071"/>
    <w:rsid w:val="00B357E5"/>
    <w:rsid w:val="00B475BF"/>
    <w:rsid w:val="00B617BE"/>
    <w:rsid w:val="00B86E53"/>
    <w:rsid w:val="00BC2993"/>
    <w:rsid w:val="00BC5661"/>
    <w:rsid w:val="00BF0B28"/>
    <w:rsid w:val="00C01872"/>
    <w:rsid w:val="00C2485A"/>
    <w:rsid w:val="00C2489E"/>
    <w:rsid w:val="00CB77A2"/>
    <w:rsid w:val="00CC3386"/>
    <w:rsid w:val="00CD7BED"/>
    <w:rsid w:val="00CE65B1"/>
    <w:rsid w:val="00CF40F0"/>
    <w:rsid w:val="00D0504B"/>
    <w:rsid w:val="00D47449"/>
    <w:rsid w:val="00D47720"/>
    <w:rsid w:val="00D5712B"/>
    <w:rsid w:val="00DA3FE3"/>
    <w:rsid w:val="00DA745D"/>
    <w:rsid w:val="00DB4007"/>
    <w:rsid w:val="00DE7975"/>
    <w:rsid w:val="00E360F8"/>
    <w:rsid w:val="00ED109E"/>
    <w:rsid w:val="00F01685"/>
    <w:rsid w:val="00F072B7"/>
    <w:rsid w:val="00F33D61"/>
    <w:rsid w:val="00F56715"/>
    <w:rsid w:val="00F575E6"/>
    <w:rsid w:val="00FC57F0"/>
    <w:rsid w:val="00FE0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96"/>
  <w15:chartTrackingRefBased/>
  <w15:docId w15:val="{2FD18EBC-CC09-4135-880C-C7C61A2D5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En-tte">
    <w:name w:val="header"/>
    <w:basedOn w:val="Normal"/>
    <w:link w:val="En-tteCar"/>
    <w:uiPriority w:val="99"/>
    <w:unhideWhenUsed/>
    <w:rsid w:val="00220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0226"/>
  </w:style>
  <w:style w:type="paragraph" w:styleId="Pieddepage">
    <w:name w:val="footer"/>
    <w:basedOn w:val="Normal"/>
    <w:link w:val="PieddepageCar"/>
    <w:uiPriority w:val="99"/>
    <w:unhideWhenUsed/>
    <w:rsid w:val="00220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0226"/>
  </w:style>
  <w:style w:type="character" w:styleId="Lienhypertexte">
    <w:name w:val="Hyperlink"/>
    <w:basedOn w:val="Policepardfaut"/>
    <w:uiPriority w:val="99"/>
    <w:unhideWhenUsed/>
    <w:rsid w:val="00CE65B1"/>
    <w:rPr>
      <w:color w:val="24A5CD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CE65B1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unhideWhenUsed/>
    <w:qFormat/>
    <w:rsid w:val="008B10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mailto:Lchotard95@gmail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hotard\AppData\Roaming\Microsoft\Templates\Prospectus%20d&#8217;&#233;v&#233;nement%20saisonnier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BB9C3F6-9760-4217-BF88-647AB0D58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saisonnier.dotx</Template>
  <TotalTime>568</TotalTime>
  <Pages>4</Pages>
  <Words>379</Words>
  <Characters>2088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Ludovic Chotard</dc:creator>
  <cp:keywords/>
  <dc:description/>
  <cp:lastModifiedBy>Ludovic Chotard</cp:lastModifiedBy>
  <cp:revision>22</cp:revision>
  <cp:lastPrinted>2018-10-24T06:35:00Z</cp:lastPrinted>
  <dcterms:created xsi:type="dcterms:W3CDTF">2018-10-23T21:02:00Z</dcterms:created>
  <dcterms:modified xsi:type="dcterms:W3CDTF">2018-10-24T14:13:00Z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